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2A90" w:rsidRPr="00373A78" w:rsidRDefault="005B11C6" w:rsidP="00373A78">
      <w:pPr>
        <w:pStyle w:val="NormlWeb"/>
        <w:spacing w:before="0" w:beforeAutospacing="0" w:after="0" w:afterAutospacing="0"/>
        <w:jc w:val="right"/>
        <w:rPr>
          <w:rStyle w:val="Kiemels2"/>
          <w:rFonts w:ascii="Verdana" w:hAnsi="Verdana"/>
          <w:b w:val="0"/>
          <w:sz w:val="18"/>
          <w:szCs w:val="18"/>
        </w:rPr>
      </w:pPr>
      <w:bookmarkStart w:id="0" w:name="_GoBack"/>
      <w:bookmarkEnd w:id="0"/>
      <w:r>
        <w:rPr>
          <w:rStyle w:val="Kiemels2"/>
          <w:rFonts w:ascii="Verdana" w:hAnsi="Verdana"/>
          <w:b w:val="0"/>
          <w:sz w:val="18"/>
          <w:szCs w:val="18"/>
        </w:rPr>
        <w:t>3</w:t>
      </w:r>
      <w:r w:rsidR="00001D30">
        <w:rPr>
          <w:rStyle w:val="Kiemels2"/>
          <w:rFonts w:ascii="Verdana" w:hAnsi="Verdana"/>
          <w:b w:val="0"/>
          <w:sz w:val="18"/>
          <w:szCs w:val="18"/>
        </w:rPr>
        <w:t xml:space="preserve">. melléklet a </w:t>
      </w:r>
      <w:r w:rsidR="00A529CC">
        <w:rPr>
          <w:rStyle w:val="Kiemels2"/>
          <w:rFonts w:ascii="Verdana" w:hAnsi="Verdana"/>
          <w:b w:val="0"/>
          <w:sz w:val="18"/>
          <w:szCs w:val="18"/>
        </w:rPr>
        <w:t>8</w:t>
      </w:r>
      <w:r w:rsidR="00001D30">
        <w:rPr>
          <w:rStyle w:val="Kiemels2"/>
          <w:rFonts w:ascii="Verdana" w:hAnsi="Verdana"/>
          <w:b w:val="0"/>
          <w:sz w:val="18"/>
          <w:szCs w:val="18"/>
        </w:rPr>
        <w:t>/2026</w:t>
      </w:r>
      <w:r w:rsidR="00373A78" w:rsidRPr="00373A78">
        <w:rPr>
          <w:rStyle w:val="Kiemels2"/>
          <w:rFonts w:ascii="Verdana" w:hAnsi="Verdana"/>
          <w:b w:val="0"/>
          <w:sz w:val="18"/>
          <w:szCs w:val="18"/>
        </w:rPr>
        <w:t>. számú Igazgatói Utasításhoz</w:t>
      </w:r>
    </w:p>
    <w:p w:rsidR="00932A90" w:rsidRDefault="00932A90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</w:p>
    <w:p w:rsidR="00E34A05" w:rsidRDefault="00E34A05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</w:p>
    <w:p w:rsidR="00E34A05" w:rsidRPr="00E34A05" w:rsidRDefault="00E34A05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</w:p>
    <w:p w:rsidR="00AE2F7F" w:rsidRPr="00E34A05" w:rsidRDefault="00932A90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  <w:r w:rsidRPr="00E34A05">
        <w:rPr>
          <w:rStyle w:val="Kiemels2"/>
          <w:rFonts w:ascii="Verdana" w:hAnsi="Verdana"/>
          <w:sz w:val="20"/>
          <w:szCs w:val="20"/>
        </w:rPr>
        <w:t>Nyomtatvány az érintett jogainak gyakorlásához</w:t>
      </w:r>
    </w:p>
    <w:p w:rsidR="00AE2F7F" w:rsidRPr="00E34A05" w:rsidRDefault="00AE2F7F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  <w:r w:rsidRPr="00E34A05">
        <w:rPr>
          <w:rStyle w:val="Kiemels2"/>
          <w:rFonts w:ascii="Verdana" w:hAnsi="Verdana"/>
          <w:sz w:val="20"/>
          <w:szCs w:val="20"/>
        </w:rPr>
        <w:t xml:space="preserve"> </w:t>
      </w:r>
    </w:p>
    <w:p w:rsidR="00E34A05" w:rsidRPr="00E34A05" w:rsidRDefault="00E34A05" w:rsidP="00AE7924">
      <w:pPr>
        <w:pStyle w:val="NormlWeb"/>
        <w:spacing w:before="0" w:beforeAutospacing="0" w:after="0" w:afterAutospacing="0"/>
        <w:jc w:val="center"/>
        <w:rPr>
          <w:rStyle w:val="Kiemels2"/>
          <w:rFonts w:ascii="Verdana" w:hAnsi="Verdana"/>
          <w:sz w:val="20"/>
          <w:szCs w:val="20"/>
        </w:rPr>
      </w:pPr>
    </w:p>
    <w:p w:rsidR="003662A1" w:rsidRPr="00E34A05" w:rsidRDefault="007521AE" w:rsidP="00AE7924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Címzett:</w:t>
      </w:r>
      <w:r w:rsidRPr="00E34A05">
        <w:rPr>
          <w:rFonts w:ascii="Verdana" w:hAnsi="Verdana"/>
          <w:sz w:val="20"/>
          <w:szCs w:val="20"/>
        </w:rPr>
        <w:t xml:space="preserve"> Közép-Duna-völgyi Vízügyi Igazgatóság</w:t>
      </w:r>
    </w:p>
    <w:p w:rsidR="00EB68E5" w:rsidRPr="00E34A05" w:rsidRDefault="00EB68E5" w:rsidP="00AE7924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</w:p>
    <w:p w:rsidR="007521AE" w:rsidRPr="00E34A05" w:rsidRDefault="007521AE" w:rsidP="00AE792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A kérelem megküldésének pontos időpontja (óra, perc):</w:t>
      </w:r>
    </w:p>
    <w:p w:rsidR="00EB68E5" w:rsidRPr="00E34A05" w:rsidRDefault="00EB68E5" w:rsidP="00AE792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D74E44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Érintett (kérelmező) neve, elérhetősége</w:t>
      </w:r>
      <w:r w:rsidR="00DF368B">
        <w:rPr>
          <w:rFonts w:ascii="Verdana" w:hAnsi="Verdana"/>
          <w:sz w:val="20"/>
          <w:szCs w:val="20"/>
        </w:rPr>
        <w:t xml:space="preserve"> (amennyiben rendelkezik email címmel, szíveskedjen feltüntetni)</w:t>
      </w:r>
      <w:r w:rsidRPr="00E34A05">
        <w:rPr>
          <w:rFonts w:ascii="Verdana" w:hAnsi="Verdana"/>
          <w:sz w:val="20"/>
          <w:szCs w:val="20"/>
        </w:rPr>
        <w:t>:</w:t>
      </w:r>
    </w:p>
    <w:p w:rsidR="0085786E" w:rsidRDefault="0085786E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FC46CF" w:rsidRPr="00E34A05" w:rsidRDefault="00FC46CF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D74E44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D74E44" w:rsidRPr="00E34A05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Joggyakorlás típusa:</w:t>
      </w:r>
      <w:r>
        <w:rPr>
          <w:rFonts w:ascii="Verdana" w:hAnsi="Verdana"/>
          <w:sz w:val="20"/>
          <w:szCs w:val="20"/>
        </w:rPr>
        <w:t xml:space="preserve"> </w:t>
      </w:r>
      <w:r w:rsidRPr="00E34A05">
        <w:rPr>
          <w:rFonts w:ascii="Verdana" w:hAnsi="Verdana"/>
          <w:sz w:val="20"/>
          <w:szCs w:val="20"/>
        </w:rPr>
        <w:t xml:space="preserve">(a megfelelő aláhúzandó) 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tájékoztatás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 xml:space="preserve">hozzáférés (betekintés) 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helyesbítés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törlés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adatkezelés korlátozása (zárolás)</w:t>
      </w:r>
    </w:p>
    <w:p w:rsidR="00D74E44" w:rsidRPr="00E34A05" w:rsidRDefault="00D74E44" w:rsidP="00D74E44">
      <w:pPr>
        <w:pStyle w:val="NormlWeb"/>
        <w:numPr>
          <w:ilvl w:val="0"/>
          <w:numId w:val="2"/>
        </w:numPr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tiltakozás</w:t>
      </w:r>
    </w:p>
    <w:p w:rsidR="00D74E44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egyéb</w:t>
      </w:r>
    </w:p>
    <w:p w:rsidR="00D74E44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D74E44" w:rsidRDefault="000A0960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Felvétel készítésének helye és </w:t>
      </w:r>
      <w:r w:rsidR="00D74E44" w:rsidRPr="00E34A05">
        <w:rPr>
          <w:rFonts w:ascii="Verdana" w:hAnsi="Verdana"/>
          <w:sz w:val="20"/>
          <w:szCs w:val="20"/>
        </w:rPr>
        <w:t>ideje</w:t>
      </w:r>
      <w:r>
        <w:rPr>
          <w:rFonts w:ascii="Verdana" w:hAnsi="Verdana"/>
          <w:sz w:val="20"/>
          <w:szCs w:val="20"/>
        </w:rPr>
        <w:t xml:space="preserve"> </w:t>
      </w:r>
      <w:r w:rsidR="00D74E44" w:rsidRPr="00E34A05">
        <w:rPr>
          <w:rFonts w:ascii="Verdana" w:hAnsi="Verdana"/>
          <w:sz w:val="20"/>
          <w:szCs w:val="20"/>
        </w:rPr>
        <w:t>(nap, óra, perc):</w:t>
      </w:r>
    </w:p>
    <w:p w:rsidR="00D74E44" w:rsidRDefault="00D74E44" w:rsidP="00D74E44">
      <w:pPr>
        <w:pStyle w:val="NormlWeb"/>
        <w:spacing w:before="0" w:beforeAutospacing="0" w:after="0" w:afterAutospacing="0"/>
        <w:rPr>
          <w:rFonts w:ascii="Verdana" w:hAnsi="Verdana"/>
          <w:sz w:val="20"/>
          <w:szCs w:val="20"/>
        </w:rPr>
      </w:pPr>
    </w:p>
    <w:p w:rsidR="00D74E44" w:rsidRDefault="00D74E44" w:rsidP="006C1724">
      <w:pPr>
        <w:pStyle w:val="NormlWeb"/>
        <w:spacing w:after="0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A felvételen a beazono</w:t>
      </w:r>
      <w:r w:rsidR="006C1724">
        <w:rPr>
          <w:rFonts w:ascii="Verdana" w:hAnsi="Verdana"/>
          <w:sz w:val="20"/>
          <w:szCs w:val="20"/>
        </w:rPr>
        <w:t>síthatóságot lehetővé tévő adat:</w:t>
      </w:r>
      <w:r w:rsidR="006C1724" w:rsidRPr="006C1724">
        <w:t xml:space="preserve"> </w:t>
      </w:r>
      <w:r w:rsidR="006C1724">
        <w:t>(</w:t>
      </w:r>
      <w:r w:rsidR="006C1724" w:rsidRPr="006C1724">
        <w:rPr>
          <w:rFonts w:ascii="Verdana" w:hAnsi="Verdana"/>
          <w:sz w:val="20"/>
          <w:szCs w:val="20"/>
        </w:rPr>
        <w:t>Miről ismerhető fel</w:t>
      </w:r>
      <w:r w:rsidR="006C1724">
        <w:rPr>
          <w:rFonts w:ascii="Verdana" w:hAnsi="Verdana"/>
          <w:sz w:val="20"/>
          <w:szCs w:val="20"/>
        </w:rPr>
        <w:t xml:space="preserve"> </w:t>
      </w:r>
      <w:r w:rsidR="006C1724" w:rsidRPr="006C1724">
        <w:rPr>
          <w:rFonts w:ascii="Verdana" w:hAnsi="Verdana"/>
          <w:sz w:val="20"/>
          <w:szCs w:val="20"/>
        </w:rPr>
        <w:t>Ön a felvételen?</w:t>
      </w:r>
      <w:r w:rsidR="006C1724">
        <w:rPr>
          <w:rFonts w:ascii="Verdana" w:hAnsi="Verdana"/>
          <w:sz w:val="20"/>
          <w:szCs w:val="20"/>
        </w:rPr>
        <w:t>)</w:t>
      </w:r>
    </w:p>
    <w:p w:rsidR="00D74E44" w:rsidRDefault="00D74E44" w:rsidP="00D74E4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D74E44" w:rsidRPr="00E34A05" w:rsidRDefault="00D74E44" w:rsidP="00133AB8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 xml:space="preserve">Kérelem tárgyában hozott döntés eredményének közlési módja: (a megfelelő aláhúzandó) </w:t>
      </w:r>
    </w:p>
    <w:p w:rsidR="00D74E44" w:rsidRPr="00E34A05" w:rsidRDefault="00D74E44" w:rsidP="00D74E44">
      <w:pPr>
        <w:pStyle w:val="NormlWeb"/>
        <w:numPr>
          <w:ilvl w:val="0"/>
          <w:numId w:val="3"/>
        </w:numPr>
        <w:spacing w:before="0" w:beforeAutospacing="0" w:after="0" w:afterAutospacing="0"/>
        <w:ind w:left="459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email</w:t>
      </w:r>
      <w:r>
        <w:rPr>
          <w:rFonts w:ascii="Verdana" w:hAnsi="Verdana"/>
          <w:sz w:val="20"/>
          <w:szCs w:val="20"/>
        </w:rPr>
        <w:t>,</w:t>
      </w:r>
    </w:p>
    <w:p w:rsidR="006C1724" w:rsidRDefault="00D74E44" w:rsidP="006C1724">
      <w:pPr>
        <w:pStyle w:val="NormlWeb"/>
        <w:numPr>
          <w:ilvl w:val="0"/>
          <w:numId w:val="3"/>
        </w:numPr>
        <w:spacing w:before="0" w:beforeAutospacing="0" w:after="0" w:afterAutospacing="0"/>
        <w:ind w:left="459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posta,</w:t>
      </w:r>
    </w:p>
    <w:p w:rsidR="00D74E44" w:rsidRPr="006C1724" w:rsidRDefault="00D74E44" w:rsidP="006C1724">
      <w:pPr>
        <w:pStyle w:val="NormlWeb"/>
        <w:numPr>
          <w:ilvl w:val="0"/>
          <w:numId w:val="3"/>
        </w:numPr>
        <w:spacing w:before="0" w:beforeAutospacing="0" w:after="0" w:afterAutospacing="0"/>
        <w:ind w:left="459"/>
        <w:jc w:val="both"/>
        <w:rPr>
          <w:rFonts w:ascii="Verdana" w:hAnsi="Verdana"/>
          <w:sz w:val="20"/>
          <w:szCs w:val="20"/>
        </w:rPr>
      </w:pPr>
      <w:r w:rsidRPr="006C1724">
        <w:rPr>
          <w:rFonts w:ascii="Verdana" w:hAnsi="Verdana"/>
          <w:sz w:val="20"/>
          <w:szCs w:val="20"/>
        </w:rPr>
        <w:t>helyszíni betekintés</w:t>
      </w:r>
      <w:r w:rsidR="006C1724" w:rsidRPr="006C1724">
        <w:rPr>
          <w:rFonts w:ascii="Verdana" w:hAnsi="Verdana"/>
          <w:sz w:val="20"/>
          <w:szCs w:val="20"/>
        </w:rPr>
        <w:t xml:space="preserve"> </w:t>
      </w:r>
      <w:r w:rsidR="006C1724">
        <w:rPr>
          <w:rFonts w:ascii="Verdana" w:hAnsi="Verdana"/>
          <w:sz w:val="20"/>
          <w:szCs w:val="20"/>
        </w:rPr>
        <w:t>(</w:t>
      </w:r>
      <w:r w:rsidR="006C1724" w:rsidRPr="006C1724">
        <w:rPr>
          <w:rFonts w:ascii="Verdana" w:hAnsi="Verdana"/>
          <w:sz w:val="20"/>
          <w:szCs w:val="20"/>
        </w:rPr>
        <w:t>utóbbi esetén annak javasolt időpontja)</w:t>
      </w:r>
      <w:r w:rsidRPr="006C1724">
        <w:rPr>
          <w:rFonts w:ascii="Verdana" w:hAnsi="Verdana"/>
          <w:sz w:val="20"/>
          <w:szCs w:val="20"/>
        </w:rPr>
        <w:t>.</w:t>
      </w:r>
    </w:p>
    <w:p w:rsidR="007521AE" w:rsidRPr="00E34A05" w:rsidRDefault="007521AE" w:rsidP="00AE7924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 xml:space="preserve">1. Kérem személyes adataim tekintetében </w:t>
      </w:r>
      <w:r w:rsidRPr="00E34A05">
        <w:rPr>
          <w:rFonts w:ascii="Verdana" w:hAnsi="Verdana"/>
          <w:b/>
          <w:i/>
          <w:sz w:val="20"/>
          <w:szCs w:val="20"/>
        </w:rPr>
        <w:t>tájékoztatásomat/hozzáférésem biztosítását (betekintést)</w:t>
      </w:r>
      <w:r w:rsidR="007D11ED" w:rsidRPr="00E34A05">
        <w:rPr>
          <w:rFonts w:ascii="Verdana" w:hAnsi="Verdana"/>
          <w:b/>
          <w:i/>
          <w:sz w:val="20"/>
          <w:szCs w:val="20"/>
        </w:rPr>
        <w:t>/</w:t>
      </w:r>
      <w:r w:rsidRPr="00E34A05">
        <w:rPr>
          <w:rFonts w:ascii="Verdana" w:hAnsi="Verdana"/>
          <w:b/>
          <w:i/>
          <w:sz w:val="20"/>
          <w:szCs w:val="20"/>
        </w:rPr>
        <w:t>s</w:t>
      </w:r>
      <w:r w:rsidR="007D11ED" w:rsidRPr="00E34A05">
        <w:rPr>
          <w:rFonts w:ascii="Verdana" w:hAnsi="Verdana"/>
          <w:b/>
          <w:i/>
          <w:sz w:val="20"/>
          <w:szCs w:val="20"/>
        </w:rPr>
        <w:t>zemélyes adataim helyesbítését/</w:t>
      </w:r>
      <w:r w:rsidRPr="00E34A05">
        <w:rPr>
          <w:rFonts w:ascii="Verdana" w:hAnsi="Verdana"/>
          <w:b/>
          <w:i/>
          <w:sz w:val="20"/>
          <w:szCs w:val="20"/>
        </w:rPr>
        <w:t>személyes adataim törlését</w:t>
      </w:r>
      <w:r w:rsidRPr="00E34A05">
        <w:rPr>
          <w:rFonts w:ascii="Verdana" w:hAnsi="Verdana"/>
          <w:b/>
          <w:sz w:val="20"/>
          <w:szCs w:val="20"/>
        </w:rPr>
        <w:t xml:space="preserve"> (a megfelelő aláhúzandó) az alábbiakkal kapcsolatban: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</w:t>
      </w:r>
      <w:r w:rsidR="00E34A05" w:rsidRPr="00E34A05">
        <w:rPr>
          <w:rFonts w:ascii="Verdana" w:hAnsi="Verdana"/>
          <w:sz w:val="20"/>
          <w:szCs w:val="20"/>
        </w:rPr>
        <w:t>………</w:t>
      </w:r>
      <w:r w:rsidRPr="00E34A05">
        <w:rPr>
          <w:rFonts w:ascii="Verdana" w:hAnsi="Verdana"/>
          <w:sz w:val="20"/>
          <w:szCs w:val="20"/>
        </w:rPr>
        <w:t>……………………………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2. Kérem a személyes adataim zárolását: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3. Tiltakozom személyes adataim kezelése ellen, ennek indoka(i):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4. További észrevételeim: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E34A05" w:rsidRPr="00E34A05" w:rsidRDefault="00E34A05" w:rsidP="00E34A05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jc w:val="both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 xml:space="preserve">Kelt: 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ind w:left="2835"/>
        <w:jc w:val="center"/>
        <w:rPr>
          <w:rFonts w:ascii="Verdana" w:hAnsi="Verdana"/>
          <w:b/>
          <w:sz w:val="20"/>
          <w:szCs w:val="20"/>
        </w:rPr>
      </w:pPr>
    </w:p>
    <w:p w:rsidR="00932A90" w:rsidRPr="00E34A05" w:rsidRDefault="00932A90" w:rsidP="00932A90">
      <w:pPr>
        <w:pStyle w:val="NormlWeb"/>
        <w:spacing w:before="0" w:beforeAutospacing="0" w:after="0" w:afterAutospacing="0"/>
        <w:ind w:left="2835"/>
        <w:jc w:val="center"/>
        <w:rPr>
          <w:rFonts w:ascii="Verdana" w:hAnsi="Verdana"/>
          <w:b/>
          <w:sz w:val="20"/>
          <w:szCs w:val="20"/>
        </w:rPr>
      </w:pPr>
      <w:r w:rsidRPr="00E34A05">
        <w:rPr>
          <w:rFonts w:ascii="Verdana" w:hAnsi="Verdana"/>
          <w:b/>
          <w:sz w:val="20"/>
          <w:szCs w:val="20"/>
        </w:rPr>
        <w:t>név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ind w:left="2268" w:firstLine="567"/>
        <w:jc w:val="center"/>
        <w:rPr>
          <w:rFonts w:ascii="Verdana" w:hAnsi="Verdana"/>
          <w:sz w:val="20"/>
          <w:szCs w:val="20"/>
        </w:rPr>
      </w:pPr>
      <w:r w:rsidRPr="00E34A05">
        <w:rPr>
          <w:rFonts w:ascii="Verdana" w:hAnsi="Verdana"/>
          <w:sz w:val="20"/>
          <w:szCs w:val="20"/>
        </w:rPr>
        <w:t>aláírás</w:t>
      </w:r>
    </w:p>
    <w:p w:rsidR="00932A90" w:rsidRPr="00E34A05" w:rsidRDefault="00932A90" w:rsidP="00932A90">
      <w:pPr>
        <w:pStyle w:val="NormlWeb"/>
        <w:spacing w:before="0" w:beforeAutospacing="0" w:after="0" w:afterAutospacing="0"/>
        <w:ind w:left="2268" w:firstLine="567"/>
        <w:jc w:val="center"/>
        <w:rPr>
          <w:rFonts w:ascii="Verdana" w:hAnsi="Verdana"/>
          <w:sz w:val="20"/>
          <w:szCs w:val="20"/>
        </w:rPr>
      </w:pPr>
    </w:p>
    <w:sectPr w:rsidR="00932A90" w:rsidRPr="00E34A05" w:rsidSect="00E34A05">
      <w:headerReference w:type="even" r:id="rId8"/>
      <w:headerReference w:type="default" r:id="rId9"/>
      <w:footerReference w:type="default" r:id="rId10"/>
      <w:type w:val="continuous"/>
      <w:pgSz w:w="11906" w:h="16838"/>
      <w:pgMar w:top="709" w:right="709" w:bottom="992" w:left="709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0910" w:rsidRDefault="001E0910" w:rsidP="0095317F">
      <w:pPr>
        <w:spacing w:after="0"/>
      </w:pPr>
      <w:r>
        <w:separator/>
      </w:r>
    </w:p>
  </w:endnote>
  <w:endnote w:type="continuationSeparator" w:id="0">
    <w:p w:rsidR="001E0910" w:rsidRDefault="001E0910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85145030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1724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  <w:p w:rsidR="00585B23" w:rsidRDefault="00585B2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0910" w:rsidRDefault="001E0910" w:rsidP="0095317F">
      <w:pPr>
        <w:spacing w:after="0"/>
      </w:pPr>
      <w:r>
        <w:separator/>
      </w:r>
    </w:p>
  </w:footnote>
  <w:footnote w:type="continuationSeparator" w:id="0">
    <w:p w:rsidR="001E0910" w:rsidRDefault="001E0910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55D3" w:rsidRDefault="001E0910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745329" o:spid="_x0000_s2073" type="#_x0000_t75" style="position:absolute;margin-left:0;margin-top:0;width:595.2pt;height:841.9pt;z-index:-251658752;mso-position-horizontal:center;mso-position-horizontal-relative:margin;mso-position-vertical:center;mso-position-vertical-relative:margin" o:allowincell="f">
          <v:imagedata r:id="rId1" o:title="kdvvizig_levpap_alap"/>
          <w10:wrap anchorx="margin" anchory="margin"/>
        </v:shape>
      </w:pict>
    </w:r>
  </w:p>
  <w:p w:rsidR="00585B23" w:rsidRDefault="00585B2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  <w:p w:rsidR="00585B23" w:rsidRDefault="00585B23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AC06C1"/>
    <w:multiLevelType w:val="hybridMultilevel"/>
    <w:tmpl w:val="9386155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EA2363"/>
    <w:multiLevelType w:val="hybridMultilevel"/>
    <w:tmpl w:val="E61A2A14"/>
    <w:lvl w:ilvl="0" w:tplc="95CEA7A4">
      <w:start w:val="1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492BBF"/>
    <w:multiLevelType w:val="hybridMultilevel"/>
    <w:tmpl w:val="EEC233D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attachedTemplate r:id="rId1"/>
  <w:defaultTabStop w:val="567"/>
  <w:hyphenationZone w:val="425"/>
  <w:characterSpacingControl w:val="doNotCompress"/>
  <w:hdrShapeDefaults>
    <o:shapedefaults v:ext="edit" spidmax="2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01D30"/>
    <w:rsid w:val="00023B5B"/>
    <w:rsid w:val="0004776C"/>
    <w:rsid w:val="00054F05"/>
    <w:rsid w:val="00082774"/>
    <w:rsid w:val="000911D8"/>
    <w:rsid w:val="00093357"/>
    <w:rsid w:val="00093674"/>
    <w:rsid w:val="000977DC"/>
    <w:rsid w:val="000A0960"/>
    <w:rsid w:val="000F2C67"/>
    <w:rsid w:val="00115213"/>
    <w:rsid w:val="00116966"/>
    <w:rsid w:val="00133AB8"/>
    <w:rsid w:val="00140375"/>
    <w:rsid w:val="0015318D"/>
    <w:rsid w:val="00174BD5"/>
    <w:rsid w:val="001D30C5"/>
    <w:rsid w:val="001E0910"/>
    <w:rsid w:val="001F36F1"/>
    <w:rsid w:val="00223AF9"/>
    <w:rsid w:val="002520E3"/>
    <w:rsid w:val="00256406"/>
    <w:rsid w:val="00261F98"/>
    <w:rsid w:val="0027647E"/>
    <w:rsid w:val="002A44F0"/>
    <w:rsid w:val="003004D7"/>
    <w:rsid w:val="003079D3"/>
    <w:rsid w:val="00346982"/>
    <w:rsid w:val="003602CF"/>
    <w:rsid w:val="003662A1"/>
    <w:rsid w:val="00370637"/>
    <w:rsid w:val="00373A78"/>
    <w:rsid w:val="003C7240"/>
    <w:rsid w:val="003D7071"/>
    <w:rsid w:val="003F1063"/>
    <w:rsid w:val="003F2C68"/>
    <w:rsid w:val="004200D9"/>
    <w:rsid w:val="004244F8"/>
    <w:rsid w:val="0045318E"/>
    <w:rsid w:val="0046156B"/>
    <w:rsid w:val="00474C45"/>
    <w:rsid w:val="00493BA0"/>
    <w:rsid w:val="004C7D2E"/>
    <w:rsid w:val="004F1C54"/>
    <w:rsid w:val="00514501"/>
    <w:rsid w:val="00523C2A"/>
    <w:rsid w:val="00527C71"/>
    <w:rsid w:val="00571C2E"/>
    <w:rsid w:val="0057764E"/>
    <w:rsid w:val="00585B23"/>
    <w:rsid w:val="005A4302"/>
    <w:rsid w:val="005B11C6"/>
    <w:rsid w:val="005B1622"/>
    <w:rsid w:val="005E4FBF"/>
    <w:rsid w:val="005E6619"/>
    <w:rsid w:val="005F3C78"/>
    <w:rsid w:val="005F7127"/>
    <w:rsid w:val="006012E1"/>
    <w:rsid w:val="006219C5"/>
    <w:rsid w:val="00624A44"/>
    <w:rsid w:val="00634E8F"/>
    <w:rsid w:val="00672FE5"/>
    <w:rsid w:val="006743A7"/>
    <w:rsid w:val="006771C4"/>
    <w:rsid w:val="006816A7"/>
    <w:rsid w:val="006842EC"/>
    <w:rsid w:val="006933AF"/>
    <w:rsid w:val="006A5211"/>
    <w:rsid w:val="006C1724"/>
    <w:rsid w:val="006D2982"/>
    <w:rsid w:val="006F6CE5"/>
    <w:rsid w:val="00711DA4"/>
    <w:rsid w:val="007521AE"/>
    <w:rsid w:val="00761BC0"/>
    <w:rsid w:val="00775426"/>
    <w:rsid w:val="007B5285"/>
    <w:rsid w:val="007D11ED"/>
    <w:rsid w:val="007E7681"/>
    <w:rsid w:val="007F6630"/>
    <w:rsid w:val="00812AB3"/>
    <w:rsid w:val="00833494"/>
    <w:rsid w:val="00835DF0"/>
    <w:rsid w:val="00842DD7"/>
    <w:rsid w:val="0085786E"/>
    <w:rsid w:val="00881865"/>
    <w:rsid w:val="00892291"/>
    <w:rsid w:val="00896F93"/>
    <w:rsid w:val="008D1D1D"/>
    <w:rsid w:val="00932A90"/>
    <w:rsid w:val="00936D41"/>
    <w:rsid w:val="009461C9"/>
    <w:rsid w:val="0095317F"/>
    <w:rsid w:val="009A42A7"/>
    <w:rsid w:val="009D340D"/>
    <w:rsid w:val="009E409A"/>
    <w:rsid w:val="00A0589F"/>
    <w:rsid w:val="00A1411C"/>
    <w:rsid w:val="00A34FC6"/>
    <w:rsid w:val="00A37E7C"/>
    <w:rsid w:val="00A46F2C"/>
    <w:rsid w:val="00A52461"/>
    <w:rsid w:val="00A529CC"/>
    <w:rsid w:val="00A6165F"/>
    <w:rsid w:val="00A62BF1"/>
    <w:rsid w:val="00A762DC"/>
    <w:rsid w:val="00A855AC"/>
    <w:rsid w:val="00AA5105"/>
    <w:rsid w:val="00AC59E8"/>
    <w:rsid w:val="00AE1B49"/>
    <w:rsid w:val="00AE2F7F"/>
    <w:rsid w:val="00AE7924"/>
    <w:rsid w:val="00AF45B8"/>
    <w:rsid w:val="00B05C4A"/>
    <w:rsid w:val="00B32EA1"/>
    <w:rsid w:val="00B33CE4"/>
    <w:rsid w:val="00B71C92"/>
    <w:rsid w:val="00B77631"/>
    <w:rsid w:val="00BB0D7C"/>
    <w:rsid w:val="00BB7925"/>
    <w:rsid w:val="00BD336D"/>
    <w:rsid w:val="00BE4EAD"/>
    <w:rsid w:val="00BF426F"/>
    <w:rsid w:val="00C03D6D"/>
    <w:rsid w:val="00C44A81"/>
    <w:rsid w:val="00C51E98"/>
    <w:rsid w:val="00CE61B6"/>
    <w:rsid w:val="00D74E44"/>
    <w:rsid w:val="00D93958"/>
    <w:rsid w:val="00D95257"/>
    <w:rsid w:val="00DA4CDF"/>
    <w:rsid w:val="00DC3565"/>
    <w:rsid w:val="00DD59B2"/>
    <w:rsid w:val="00DE46B3"/>
    <w:rsid w:val="00DF368B"/>
    <w:rsid w:val="00DF5CFB"/>
    <w:rsid w:val="00E00EFC"/>
    <w:rsid w:val="00E34A05"/>
    <w:rsid w:val="00E41E5A"/>
    <w:rsid w:val="00E43DEF"/>
    <w:rsid w:val="00E53E83"/>
    <w:rsid w:val="00E60329"/>
    <w:rsid w:val="00E7609A"/>
    <w:rsid w:val="00E804AA"/>
    <w:rsid w:val="00EB68E5"/>
    <w:rsid w:val="00EC6691"/>
    <w:rsid w:val="00ED7987"/>
    <w:rsid w:val="00ED7BDD"/>
    <w:rsid w:val="00F31818"/>
    <w:rsid w:val="00F7110C"/>
    <w:rsid w:val="00F7499E"/>
    <w:rsid w:val="00F776CA"/>
    <w:rsid w:val="00FB4D9C"/>
    <w:rsid w:val="00FB5753"/>
    <w:rsid w:val="00FC46CF"/>
    <w:rsid w:val="00FF5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4"/>
    <o:shapelayout v:ext="edit">
      <o:idmap v:ext="edit" data="1"/>
    </o:shapelayout>
  </w:shapeDefaults>
  <w:decimalSymbol w:val=","/>
  <w:listSeparator w:val=";"/>
  <w15:docId w15:val="{C0C28A8B-56D0-4697-BD7E-31716B0A9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customStyle="1" w:styleId="Alapbekezds">
    <w:name w:val="[Alapbekezdés]"/>
    <w:basedOn w:val="Norml"/>
    <w:uiPriority w:val="99"/>
    <w:rsid w:val="00174BD5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character" w:styleId="Kiemels2">
    <w:name w:val="Strong"/>
    <w:qFormat/>
    <w:rsid w:val="0046156B"/>
    <w:rPr>
      <w:b/>
      <w:bCs/>
    </w:rPr>
  </w:style>
  <w:style w:type="character" w:styleId="Hiperhivatkozs">
    <w:name w:val="Hyperlink"/>
    <w:basedOn w:val="Bekezdsalapbettpusa"/>
    <w:uiPriority w:val="99"/>
    <w:unhideWhenUsed/>
    <w:rsid w:val="003662A1"/>
    <w:rPr>
      <w:color w:val="0000FF"/>
      <w:u w:val="single"/>
    </w:rPr>
  </w:style>
  <w:style w:type="table" w:styleId="Rcsostblzat">
    <w:name w:val="Table Grid"/>
    <w:basedOn w:val="Normltblzat"/>
    <w:uiPriority w:val="59"/>
    <w:rsid w:val="007521AE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1135F0-1C76-433E-B428-F51AC2F59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0</TotalTime>
  <Pages>1</Pages>
  <Words>211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Szekeres Péter</dc:creator>
  <cp:lastModifiedBy>Károlyi-Verebélyi Noémi [verebelyin]</cp:lastModifiedBy>
  <cp:revision>2</cp:revision>
  <cp:lastPrinted>2024-10-03T14:52:00Z</cp:lastPrinted>
  <dcterms:created xsi:type="dcterms:W3CDTF">2026-03-31T06:18:00Z</dcterms:created>
  <dcterms:modified xsi:type="dcterms:W3CDTF">2026-03-31T06:18:00Z</dcterms:modified>
</cp:coreProperties>
</file>