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A90" w:rsidRPr="00373A78" w:rsidRDefault="005B11C6" w:rsidP="00373A78">
      <w:pPr>
        <w:pStyle w:val="NormlWeb"/>
        <w:spacing w:before="0" w:beforeAutospacing="0" w:after="0" w:afterAutospacing="0"/>
        <w:jc w:val="right"/>
        <w:rPr>
          <w:rStyle w:val="Kiemels2"/>
          <w:rFonts w:ascii="Verdana" w:hAnsi="Verdana"/>
          <w:b w:val="0"/>
          <w:sz w:val="18"/>
          <w:szCs w:val="18"/>
        </w:rPr>
      </w:pPr>
      <w:bookmarkStart w:id="0" w:name="_GoBack"/>
      <w:bookmarkEnd w:id="0"/>
      <w:r>
        <w:rPr>
          <w:rStyle w:val="Kiemels2"/>
          <w:rFonts w:ascii="Verdana" w:hAnsi="Verdana"/>
          <w:b w:val="0"/>
          <w:sz w:val="18"/>
          <w:szCs w:val="18"/>
        </w:rPr>
        <w:t>3</w:t>
      </w:r>
      <w:r w:rsidR="00A34FC6">
        <w:rPr>
          <w:rStyle w:val="Kiemels2"/>
          <w:rFonts w:ascii="Verdana" w:hAnsi="Verdana"/>
          <w:b w:val="0"/>
          <w:sz w:val="18"/>
          <w:szCs w:val="18"/>
        </w:rPr>
        <w:t>. melléklet a 34</w:t>
      </w:r>
      <w:r w:rsidR="009E409A">
        <w:rPr>
          <w:rStyle w:val="Kiemels2"/>
          <w:rFonts w:ascii="Verdana" w:hAnsi="Verdana"/>
          <w:b w:val="0"/>
          <w:sz w:val="18"/>
          <w:szCs w:val="18"/>
        </w:rPr>
        <w:t>/2025</w:t>
      </w:r>
      <w:r w:rsidR="00373A78" w:rsidRPr="00373A78">
        <w:rPr>
          <w:rStyle w:val="Kiemels2"/>
          <w:rFonts w:ascii="Verdana" w:hAnsi="Verdana"/>
          <w:b w:val="0"/>
          <w:sz w:val="18"/>
          <w:szCs w:val="18"/>
        </w:rPr>
        <w:t>. számú Igazgatói Utasításhoz</w:t>
      </w:r>
    </w:p>
    <w:p w:rsidR="00932A90" w:rsidRDefault="00932A90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E34A05" w:rsidRP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AE2F7F" w:rsidRPr="00E34A05" w:rsidRDefault="00932A90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  <w:r w:rsidRPr="00E34A05">
        <w:rPr>
          <w:rStyle w:val="Kiemels2"/>
          <w:rFonts w:ascii="Verdana" w:hAnsi="Verdana"/>
          <w:sz w:val="20"/>
          <w:szCs w:val="20"/>
        </w:rPr>
        <w:t>Nyomtatvány az érintett jogainak gyakorlásához</w:t>
      </w:r>
    </w:p>
    <w:p w:rsidR="00AE2F7F" w:rsidRPr="00E34A05" w:rsidRDefault="00AE2F7F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  <w:r w:rsidRPr="00E34A05">
        <w:rPr>
          <w:rStyle w:val="Kiemels2"/>
          <w:rFonts w:ascii="Verdana" w:hAnsi="Verdana"/>
          <w:sz w:val="20"/>
          <w:szCs w:val="20"/>
        </w:rPr>
        <w:t xml:space="preserve"> </w:t>
      </w:r>
    </w:p>
    <w:p w:rsidR="00E34A05" w:rsidRP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3662A1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Címzett:</w:t>
      </w:r>
      <w:r w:rsidRPr="00E34A05">
        <w:rPr>
          <w:rFonts w:ascii="Verdana" w:hAnsi="Verdana"/>
          <w:sz w:val="20"/>
          <w:szCs w:val="20"/>
        </w:rPr>
        <w:t xml:space="preserve"> Közép-Duna-völgyi Vízügyi Igazgatóság</w:t>
      </w:r>
    </w:p>
    <w:p w:rsidR="00EB68E5" w:rsidRPr="00E34A05" w:rsidRDefault="00EB68E5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</w:p>
    <w:p w:rsidR="007521AE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A kérelem megküldésének pontos időpontja (óra, perc):</w:t>
      </w:r>
    </w:p>
    <w:p w:rsidR="00EB68E5" w:rsidRPr="00E34A05" w:rsidRDefault="00EB68E5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Érintett (kérelmező) neve, elérhetősége</w:t>
      </w:r>
      <w:r w:rsidR="00DF368B">
        <w:rPr>
          <w:rFonts w:ascii="Verdana" w:hAnsi="Verdana"/>
          <w:sz w:val="20"/>
          <w:szCs w:val="20"/>
        </w:rPr>
        <w:t xml:space="preserve"> (amennyiben rendelkezik email címmel, szíveskedjen feltüntetni)</w:t>
      </w:r>
      <w:r w:rsidRPr="00E34A05">
        <w:rPr>
          <w:rFonts w:ascii="Verdana" w:hAnsi="Verdana"/>
          <w:sz w:val="20"/>
          <w:szCs w:val="20"/>
        </w:rPr>
        <w:t>:</w:t>
      </w:r>
    </w:p>
    <w:p w:rsidR="0085786E" w:rsidRDefault="0085786E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FC46CF" w:rsidRPr="00E34A05" w:rsidRDefault="00FC46CF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Pr="00E34A05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Joggyakorlás típusa:</w:t>
      </w:r>
      <w:r>
        <w:rPr>
          <w:rFonts w:ascii="Verdana" w:hAnsi="Verdana"/>
          <w:sz w:val="20"/>
          <w:szCs w:val="20"/>
        </w:rPr>
        <w:t xml:space="preserve"> </w:t>
      </w:r>
      <w:r w:rsidRPr="00E34A05">
        <w:rPr>
          <w:rFonts w:ascii="Verdana" w:hAnsi="Verdana"/>
          <w:sz w:val="20"/>
          <w:szCs w:val="20"/>
        </w:rPr>
        <w:t xml:space="preserve">(a megfelelő aláhúzandó) 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tájékoztatás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hozzáférés (betekintés) 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helyesbítés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törlés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adatkezelés korlátozása (zárolás)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tiltakozás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egyéb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0A0960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Felvétel készítésének helye és </w:t>
      </w:r>
      <w:r w:rsidR="00D74E44" w:rsidRPr="00E34A05">
        <w:rPr>
          <w:rFonts w:ascii="Verdana" w:hAnsi="Verdana"/>
          <w:sz w:val="20"/>
          <w:szCs w:val="20"/>
        </w:rPr>
        <w:t>ideje</w:t>
      </w:r>
      <w:r>
        <w:rPr>
          <w:rFonts w:ascii="Verdana" w:hAnsi="Verdana"/>
          <w:sz w:val="20"/>
          <w:szCs w:val="20"/>
        </w:rPr>
        <w:t xml:space="preserve"> </w:t>
      </w:r>
      <w:r w:rsidR="00D74E44" w:rsidRPr="00E34A05">
        <w:rPr>
          <w:rFonts w:ascii="Verdana" w:hAnsi="Verdana"/>
          <w:sz w:val="20"/>
          <w:szCs w:val="20"/>
        </w:rPr>
        <w:t>(nap, óra, perc):</w:t>
      </w:r>
    </w:p>
    <w:p w:rsidR="00D74E44" w:rsidRDefault="00D74E44" w:rsidP="00D74E44">
      <w:pPr>
        <w:pStyle w:val="NormlWeb"/>
        <w:spacing w:before="0" w:beforeAutospacing="0" w:after="0" w:afterAutospacing="0"/>
        <w:rPr>
          <w:rFonts w:ascii="Verdana" w:hAnsi="Verdana"/>
          <w:sz w:val="20"/>
          <w:szCs w:val="20"/>
        </w:rPr>
      </w:pPr>
    </w:p>
    <w:p w:rsidR="00D74E44" w:rsidRDefault="00D74E44" w:rsidP="006C1724">
      <w:pPr>
        <w:pStyle w:val="NormlWeb"/>
        <w:spacing w:after="0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 felvételen a beazono</w:t>
      </w:r>
      <w:r w:rsidR="006C1724">
        <w:rPr>
          <w:rFonts w:ascii="Verdana" w:hAnsi="Verdana"/>
          <w:sz w:val="20"/>
          <w:szCs w:val="20"/>
        </w:rPr>
        <w:t>síthatóságot lehetővé tévő adat:</w:t>
      </w:r>
      <w:r w:rsidR="006C1724" w:rsidRPr="006C1724">
        <w:t xml:space="preserve"> </w:t>
      </w:r>
      <w:r w:rsidR="006C1724">
        <w:t>(</w:t>
      </w:r>
      <w:r w:rsidR="006C1724" w:rsidRPr="006C1724">
        <w:rPr>
          <w:rFonts w:ascii="Verdana" w:hAnsi="Verdana"/>
          <w:sz w:val="20"/>
          <w:szCs w:val="20"/>
        </w:rPr>
        <w:t>Miről ismerhető fel</w:t>
      </w:r>
      <w:r w:rsidR="006C1724">
        <w:rPr>
          <w:rFonts w:ascii="Verdana" w:hAnsi="Verdana"/>
          <w:sz w:val="20"/>
          <w:szCs w:val="20"/>
        </w:rPr>
        <w:t xml:space="preserve"> </w:t>
      </w:r>
      <w:r w:rsidR="006C1724" w:rsidRPr="006C1724">
        <w:rPr>
          <w:rFonts w:ascii="Verdana" w:hAnsi="Verdana"/>
          <w:sz w:val="20"/>
          <w:szCs w:val="20"/>
        </w:rPr>
        <w:t>Ön a felvételen?</w:t>
      </w:r>
      <w:r w:rsidR="006C1724">
        <w:rPr>
          <w:rFonts w:ascii="Verdana" w:hAnsi="Verdana"/>
          <w:sz w:val="20"/>
          <w:szCs w:val="20"/>
        </w:rPr>
        <w:t>)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Pr="00E34A05" w:rsidRDefault="00D74E44" w:rsidP="00133AB8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Kérelem tárgyában hozott döntés eredményének közlési módja: (a megfelelő aláhúzandó) </w:t>
      </w:r>
    </w:p>
    <w:p w:rsidR="00D74E44" w:rsidRPr="00E34A05" w:rsidRDefault="00D74E44" w:rsidP="00D74E4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email</w:t>
      </w:r>
      <w:r>
        <w:rPr>
          <w:rFonts w:ascii="Verdana" w:hAnsi="Verdana"/>
          <w:sz w:val="20"/>
          <w:szCs w:val="20"/>
        </w:rPr>
        <w:t>,</w:t>
      </w:r>
    </w:p>
    <w:p w:rsidR="006C1724" w:rsidRDefault="00D74E44" w:rsidP="006C172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posta,</w:t>
      </w:r>
    </w:p>
    <w:p w:rsidR="00D74E44" w:rsidRPr="006C1724" w:rsidRDefault="00D74E44" w:rsidP="006C172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6C1724">
        <w:rPr>
          <w:rFonts w:ascii="Verdana" w:hAnsi="Verdana"/>
          <w:sz w:val="20"/>
          <w:szCs w:val="20"/>
        </w:rPr>
        <w:t>helyszíni betekintés</w:t>
      </w:r>
      <w:r w:rsidR="006C1724" w:rsidRPr="006C1724">
        <w:rPr>
          <w:rFonts w:ascii="Verdana" w:hAnsi="Verdana"/>
          <w:sz w:val="20"/>
          <w:szCs w:val="20"/>
        </w:rPr>
        <w:t xml:space="preserve"> </w:t>
      </w:r>
      <w:r w:rsidR="006C1724">
        <w:rPr>
          <w:rFonts w:ascii="Verdana" w:hAnsi="Verdana"/>
          <w:sz w:val="20"/>
          <w:szCs w:val="20"/>
        </w:rPr>
        <w:t>(</w:t>
      </w:r>
      <w:r w:rsidR="006C1724" w:rsidRPr="006C1724">
        <w:rPr>
          <w:rFonts w:ascii="Verdana" w:hAnsi="Verdana"/>
          <w:sz w:val="20"/>
          <w:szCs w:val="20"/>
        </w:rPr>
        <w:t>utóbbi esetén annak javasolt időpontja)</w:t>
      </w:r>
      <w:r w:rsidRPr="006C1724">
        <w:rPr>
          <w:rFonts w:ascii="Verdana" w:hAnsi="Verdana"/>
          <w:sz w:val="20"/>
          <w:szCs w:val="20"/>
        </w:rPr>
        <w:t>.</w:t>
      </w:r>
    </w:p>
    <w:p w:rsidR="007521AE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 xml:space="preserve">1. Kérem személyes adataim tekintetében </w:t>
      </w:r>
      <w:r w:rsidRPr="00E34A05">
        <w:rPr>
          <w:rFonts w:ascii="Verdana" w:hAnsi="Verdana"/>
          <w:b/>
          <w:i/>
          <w:sz w:val="20"/>
          <w:szCs w:val="20"/>
        </w:rPr>
        <w:t>tájékoztatásomat/hozzáférésem biztosítását (betekintést)</w:t>
      </w:r>
      <w:r w:rsidR="007D11ED" w:rsidRPr="00E34A05">
        <w:rPr>
          <w:rFonts w:ascii="Verdana" w:hAnsi="Verdana"/>
          <w:b/>
          <w:i/>
          <w:sz w:val="20"/>
          <w:szCs w:val="20"/>
        </w:rPr>
        <w:t>/</w:t>
      </w:r>
      <w:r w:rsidRPr="00E34A05">
        <w:rPr>
          <w:rFonts w:ascii="Verdana" w:hAnsi="Verdana"/>
          <w:b/>
          <w:i/>
          <w:sz w:val="20"/>
          <w:szCs w:val="20"/>
        </w:rPr>
        <w:t>s</w:t>
      </w:r>
      <w:r w:rsidR="007D11ED" w:rsidRPr="00E34A05">
        <w:rPr>
          <w:rFonts w:ascii="Verdana" w:hAnsi="Verdana"/>
          <w:b/>
          <w:i/>
          <w:sz w:val="20"/>
          <w:szCs w:val="20"/>
        </w:rPr>
        <w:t>zemélyes adataim helyesbítését/</w:t>
      </w:r>
      <w:r w:rsidRPr="00E34A05">
        <w:rPr>
          <w:rFonts w:ascii="Verdana" w:hAnsi="Verdana"/>
          <w:b/>
          <w:i/>
          <w:sz w:val="20"/>
          <w:szCs w:val="20"/>
        </w:rPr>
        <w:t>személyes adataim törlését</w:t>
      </w:r>
      <w:r w:rsidRPr="00E34A05">
        <w:rPr>
          <w:rFonts w:ascii="Verdana" w:hAnsi="Verdana"/>
          <w:b/>
          <w:sz w:val="20"/>
          <w:szCs w:val="20"/>
        </w:rPr>
        <w:t xml:space="preserve"> (a megfelelő aláhúzandó) az alábbiakkal kapcsolatban: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</w:t>
      </w:r>
      <w:r w:rsidR="00E34A05" w:rsidRPr="00E34A05">
        <w:rPr>
          <w:rFonts w:ascii="Verdana" w:hAnsi="Verdana"/>
          <w:sz w:val="20"/>
          <w:szCs w:val="20"/>
        </w:rPr>
        <w:t>………</w:t>
      </w:r>
      <w:r w:rsidRPr="00E34A05">
        <w:rPr>
          <w:rFonts w:ascii="Verdana" w:hAnsi="Verdana"/>
          <w:sz w:val="20"/>
          <w:szCs w:val="20"/>
        </w:rPr>
        <w:t>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2. Kérem a személyes adataim zárolását: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3. Tiltakozom személyes adataim kezelése ellen, ennek indoka(i):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4. További észrevételeim: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Kelt: 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835"/>
        <w:jc w:val="center"/>
        <w:rPr>
          <w:rFonts w:ascii="Verdana" w:hAnsi="Verdana"/>
          <w:b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ind w:left="2835"/>
        <w:jc w:val="center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név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268" w:firstLine="567"/>
        <w:jc w:val="center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aláírás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268" w:firstLine="567"/>
        <w:jc w:val="center"/>
        <w:rPr>
          <w:rFonts w:ascii="Verdana" w:hAnsi="Verdana"/>
          <w:sz w:val="20"/>
          <w:szCs w:val="20"/>
        </w:rPr>
      </w:pPr>
    </w:p>
    <w:sectPr w:rsidR="00932A90" w:rsidRPr="00E34A05" w:rsidSect="00E34A05">
      <w:headerReference w:type="even" r:id="rId8"/>
      <w:headerReference w:type="default" r:id="rId9"/>
      <w:footerReference w:type="default" r:id="rId10"/>
      <w:type w:val="continuous"/>
      <w:pgSz w:w="11906" w:h="16838"/>
      <w:pgMar w:top="709" w:right="709" w:bottom="992" w:left="709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0375" w:rsidRDefault="00140375" w:rsidP="0095317F">
      <w:pPr>
        <w:spacing w:after="0"/>
      </w:pPr>
      <w:r>
        <w:separator/>
      </w:r>
    </w:p>
  </w:endnote>
  <w:endnote w:type="continuationSeparator" w:id="0">
    <w:p w:rsidR="00140375" w:rsidRDefault="0014037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85145030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1724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  <w:p w:rsidR="00585B23" w:rsidRDefault="00585B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0375" w:rsidRDefault="00140375" w:rsidP="0095317F">
      <w:pPr>
        <w:spacing w:after="0"/>
      </w:pPr>
      <w:r>
        <w:separator/>
      </w:r>
    </w:p>
  </w:footnote>
  <w:footnote w:type="continuationSeparator" w:id="0">
    <w:p w:rsidR="00140375" w:rsidRDefault="0014037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5D3" w:rsidRDefault="00EB0FF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29" o:spid="_x0000_s2073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kdvvizig_levpap_alap"/>
          <w10:wrap anchorx="margin" anchory="margin"/>
        </v:shape>
      </w:pict>
    </w:r>
  </w:p>
  <w:p w:rsidR="00585B23" w:rsidRDefault="00585B2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  <w:p w:rsidR="00585B23" w:rsidRDefault="00585B2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AC06C1"/>
    <w:multiLevelType w:val="hybridMultilevel"/>
    <w:tmpl w:val="938615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EA2363"/>
    <w:multiLevelType w:val="hybridMultilevel"/>
    <w:tmpl w:val="E61A2A14"/>
    <w:lvl w:ilvl="0" w:tplc="95CEA7A4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492BBF"/>
    <w:multiLevelType w:val="hybridMultilevel"/>
    <w:tmpl w:val="EEC233D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567"/>
  <w:hyphenationZone w:val="425"/>
  <w:characterSpacingControl w:val="doNotCompress"/>
  <w:hdrShapeDefaults>
    <o:shapedefaults v:ext="edit" spidmax="2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23B5B"/>
    <w:rsid w:val="0004776C"/>
    <w:rsid w:val="00054F05"/>
    <w:rsid w:val="00082774"/>
    <w:rsid w:val="000911D8"/>
    <w:rsid w:val="00093357"/>
    <w:rsid w:val="00093674"/>
    <w:rsid w:val="000977DC"/>
    <w:rsid w:val="000A0960"/>
    <w:rsid w:val="000F2C67"/>
    <w:rsid w:val="00115213"/>
    <w:rsid w:val="00116966"/>
    <w:rsid w:val="00133AB8"/>
    <w:rsid w:val="00140375"/>
    <w:rsid w:val="0015318D"/>
    <w:rsid w:val="00174BD5"/>
    <w:rsid w:val="001D30C5"/>
    <w:rsid w:val="001F36F1"/>
    <w:rsid w:val="00223AF9"/>
    <w:rsid w:val="002520E3"/>
    <w:rsid w:val="00256406"/>
    <w:rsid w:val="00261F98"/>
    <w:rsid w:val="0027647E"/>
    <w:rsid w:val="002A44F0"/>
    <w:rsid w:val="003004D7"/>
    <w:rsid w:val="003079D3"/>
    <w:rsid w:val="00346982"/>
    <w:rsid w:val="003602CF"/>
    <w:rsid w:val="003662A1"/>
    <w:rsid w:val="00370637"/>
    <w:rsid w:val="00373A78"/>
    <w:rsid w:val="003C7240"/>
    <w:rsid w:val="003D7071"/>
    <w:rsid w:val="003F1063"/>
    <w:rsid w:val="003F2C68"/>
    <w:rsid w:val="004200D9"/>
    <w:rsid w:val="004244F8"/>
    <w:rsid w:val="0045318E"/>
    <w:rsid w:val="0046156B"/>
    <w:rsid w:val="00474C45"/>
    <w:rsid w:val="00493BA0"/>
    <w:rsid w:val="004C7D2E"/>
    <w:rsid w:val="004F1C54"/>
    <w:rsid w:val="00514501"/>
    <w:rsid w:val="00523C2A"/>
    <w:rsid w:val="00527C71"/>
    <w:rsid w:val="00571C2E"/>
    <w:rsid w:val="0057764E"/>
    <w:rsid w:val="00585B23"/>
    <w:rsid w:val="005B11C6"/>
    <w:rsid w:val="005B1622"/>
    <w:rsid w:val="005E6619"/>
    <w:rsid w:val="005F3C78"/>
    <w:rsid w:val="005F7127"/>
    <w:rsid w:val="006012E1"/>
    <w:rsid w:val="006219C5"/>
    <w:rsid w:val="00624A44"/>
    <w:rsid w:val="00634E8F"/>
    <w:rsid w:val="00672FE5"/>
    <w:rsid w:val="006743A7"/>
    <w:rsid w:val="006771C4"/>
    <w:rsid w:val="006816A7"/>
    <w:rsid w:val="006842EC"/>
    <w:rsid w:val="006933AF"/>
    <w:rsid w:val="006A5211"/>
    <w:rsid w:val="006C1724"/>
    <w:rsid w:val="006D2982"/>
    <w:rsid w:val="006F6CE5"/>
    <w:rsid w:val="00711DA4"/>
    <w:rsid w:val="007521AE"/>
    <w:rsid w:val="00761BC0"/>
    <w:rsid w:val="00775426"/>
    <w:rsid w:val="007B5285"/>
    <w:rsid w:val="007D11ED"/>
    <w:rsid w:val="007E7681"/>
    <w:rsid w:val="007F6630"/>
    <w:rsid w:val="00812AB3"/>
    <w:rsid w:val="00833494"/>
    <w:rsid w:val="00835DF0"/>
    <w:rsid w:val="00842DD7"/>
    <w:rsid w:val="0085786E"/>
    <w:rsid w:val="00881865"/>
    <w:rsid w:val="00896F93"/>
    <w:rsid w:val="008D1D1D"/>
    <w:rsid w:val="00932A90"/>
    <w:rsid w:val="00936D41"/>
    <w:rsid w:val="009461C9"/>
    <w:rsid w:val="0095317F"/>
    <w:rsid w:val="009A42A7"/>
    <w:rsid w:val="009D340D"/>
    <w:rsid w:val="009E409A"/>
    <w:rsid w:val="00A0589F"/>
    <w:rsid w:val="00A1411C"/>
    <w:rsid w:val="00A34FC6"/>
    <w:rsid w:val="00A37E7C"/>
    <w:rsid w:val="00A46F2C"/>
    <w:rsid w:val="00A52461"/>
    <w:rsid w:val="00A6165F"/>
    <w:rsid w:val="00A62BF1"/>
    <w:rsid w:val="00A762DC"/>
    <w:rsid w:val="00A855AC"/>
    <w:rsid w:val="00AA5105"/>
    <w:rsid w:val="00AC59E8"/>
    <w:rsid w:val="00AE1B49"/>
    <w:rsid w:val="00AE2F7F"/>
    <w:rsid w:val="00AE7924"/>
    <w:rsid w:val="00AF45B8"/>
    <w:rsid w:val="00B05C4A"/>
    <w:rsid w:val="00B32EA1"/>
    <w:rsid w:val="00B33CE4"/>
    <w:rsid w:val="00B71C92"/>
    <w:rsid w:val="00B77631"/>
    <w:rsid w:val="00BB0D7C"/>
    <w:rsid w:val="00BB7925"/>
    <w:rsid w:val="00BD336D"/>
    <w:rsid w:val="00BE4EAD"/>
    <w:rsid w:val="00BF426F"/>
    <w:rsid w:val="00C03D6D"/>
    <w:rsid w:val="00C44A81"/>
    <w:rsid w:val="00C51E98"/>
    <w:rsid w:val="00CE61B6"/>
    <w:rsid w:val="00D74E44"/>
    <w:rsid w:val="00D93958"/>
    <w:rsid w:val="00D95257"/>
    <w:rsid w:val="00DA4CDF"/>
    <w:rsid w:val="00DC3565"/>
    <w:rsid w:val="00DD59B2"/>
    <w:rsid w:val="00DE46B3"/>
    <w:rsid w:val="00DF368B"/>
    <w:rsid w:val="00DF5CFB"/>
    <w:rsid w:val="00E00EFC"/>
    <w:rsid w:val="00E34A05"/>
    <w:rsid w:val="00E41E5A"/>
    <w:rsid w:val="00E43DEF"/>
    <w:rsid w:val="00E53E83"/>
    <w:rsid w:val="00E60329"/>
    <w:rsid w:val="00E7609A"/>
    <w:rsid w:val="00E804AA"/>
    <w:rsid w:val="00EB0FF5"/>
    <w:rsid w:val="00EB68E5"/>
    <w:rsid w:val="00EC6691"/>
    <w:rsid w:val="00ED7987"/>
    <w:rsid w:val="00ED7BDD"/>
    <w:rsid w:val="00F31818"/>
    <w:rsid w:val="00F7110C"/>
    <w:rsid w:val="00F7499E"/>
    <w:rsid w:val="00F776CA"/>
    <w:rsid w:val="00FB4D9C"/>
    <w:rsid w:val="00FB5753"/>
    <w:rsid w:val="00FC46CF"/>
    <w:rsid w:val="00FF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1"/>
    </o:shapelayout>
  </w:shapeDefaults>
  <w:decimalSymbol w:val=","/>
  <w:listSeparator w:val=";"/>
  <w15:docId w15:val="{95D31D75-67B0-41E8-A10A-46232CD02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Alapbekezds">
    <w:name w:val="[Alapbekezdés]"/>
    <w:basedOn w:val="Norml"/>
    <w:uiPriority w:val="99"/>
    <w:rsid w:val="00174BD5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Kiemels2">
    <w:name w:val="Strong"/>
    <w:qFormat/>
    <w:rsid w:val="0046156B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3662A1"/>
    <w:rPr>
      <w:color w:val="0000FF"/>
      <w:u w:val="single"/>
    </w:rPr>
  </w:style>
  <w:style w:type="table" w:styleId="Rcsostblzat">
    <w:name w:val="Table Grid"/>
    <w:basedOn w:val="Normltblzat"/>
    <w:uiPriority w:val="59"/>
    <w:rsid w:val="007521A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FFD5E7-591D-4F63-911D-9480BC06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211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Bodrogközi Beáta Viktória [bodrogkozibv]</cp:lastModifiedBy>
  <cp:revision>2</cp:revision>
  <cp:lastPrinted>2024-10-03T14:52:00Z</cp:lastPrinted>
  <dcterms:created xsi:type="dcterms:W3CDTF">2025-11-11T12:46:00Z</dcterms:created>
  <dcterms:modified xsi:type="dcterms:W3CDTF">2025-11-11T12:46:00Z</dcterms:modified>
</cp:coreProperties>
</file>